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3"/>
        <w:gridCol w:w="2766"/>
        <w:gridCol w:w="1682"/>
        <w:gridCol w:w="2404"/>
      </w:tblGrid>
      <w:tr w:rsidR="0090596C" w:rsidRPr="0090596C" w14:paraId="7C347960" w14:textId="77777777" w:rsidTr="007A1356">
        <w:trPr>
          <w:trHeight w:val="396"/>
        </w:trPr>
        <w:tc>
          <w:tcPr>
            <w:tcW w:w="5000" w:type="pct"/>
            <w:gridSpan w:val="4"/>
            <w:shd w:val="clear" w:color="auto" w:fill="731F1C" w:themeFill="accent5"/>
          </w:tcPr>
          <w:p w14:paraId="42240DDC" w14:textId="5122990A" w:rsidR="00650259" w:rsidRPr="0090596C" w:rsidRDefault="00000000" w:rsidP="0090596C">
            <w:pPr>
              <w:pStyle w:val="Heading1"/>
              <w:outlineLvl w:val="0"/>
            </w:pPr>
            <w:sdt>
              <w:sdtPr>
                <w:id w:val="1259331922"/>
                <w:placeholder>
                  <w:docPart w:val="0C02D55800E9D04E85CF1E4F5E334CFD"/>
                </w:placeholder>
                <w:temporary/>
                <w:showingPlcHdr/>
                <w15:appearance w15:val="hidden"/>
              </w:sdtPr>
              <w:sdtContent>
                <w:r w:rsidR="0090596C" w:rsidRPr="000C7560">
                  <w:rPr>
                    <w:sz w:val="24"/>
                    <w:szCs w:val="24"/>
                  </w:rPr>
                  <w:t>Student Info</w:t>
                </w:r>
              </w:sdtContent>
            </w:sdt>
            <w:r w:rsidR="00355C5D" w:rsidRPr="00355C5D">
              <w:rPr>
                <w:sz w:val="24"/>
                <w:szCs w:val="24"/>
              </w:rPr>
              <w:t>rm</w:t>
            </w:r>
            <w:r w:rsidR="00355C5D">
              <w:rPr>
                <w:sz w:val="24"/>
                <w:szCs w:val="24"/>
              </w:rPr>
              <w:t xml:space="preserve">ation and </w:t>
            </w:r>
            <w:r w:rsidR="00C15922">
              <w:rPr>
                <w:sz w:val="24"/>
                <w:szCs w:val="24"/>
              </w:rPr>
              <w:t xml:space="preserve">Doctoral </w:t>
            </w:r>
            <w:r w:rsidR="00355C5D">
              <w:rPr>
                <w:sz w:val="24"/>
                <w:szCs w:val="24"/>
              </w:rPr>
              <w:t xml:space="preserve">Dissertation </w:t>
            </w:r>
            <w:r w:rsidR="00C15922">
              <w:rPr>
                <w:sz w:val="24"/>
                <w:szCs w:val="24"/>
              </w:rPr>
              <w:t>Title</w:t>
            </w:r>
          </w:p>
        </w:tc>
      </w:tr>
      <w:tr w:rsidR="00650259" w:rsidRPr="000C7560" w14:paraId="55325A1B" w14:textId="77777777" w:rsidTr="000C7560">
        <w:trPr>
          <w:trHeight w:val="438"/>
        </w:trPr>
        <w:tc>
          <w:tcPr>
            <w:tcW w:w="1346" w:type="pct"/>
            <w:vAlign w:val="bottom"/>
          </w:tcPr>
          <w:p w14:paraId="04214A85" w14:textId="774D867C" w:rsidR="00650259" w:rsidRPr="000C7560" w:rsidRDefault="009239F0" w:rsidP="0090596C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0C348080" w14:textId="5E6005AC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0C7560" w14:paraId="2B08BC44" w14:textId="77777777" w:rsidTr="000C7560">
        <w:trPr>
          <w:trHeight w:val="438"/>
        </w:trPr>
        <w:sdt>
          <w:sdtPr>
            <w:rPr>
              <w:sz w:val="24"/>
              <w:szCs w:val="24"/>
            </w:rPr>
            <w:id w:val="83577009"/>
            <w:placeholder>
              <w:docPart w:val="A187457822C19646B51ED69BD63336CF"/>
            </w:placeholder>
            <w:temporary/>
            <w:showingPlcHdr/>
            <w15:appearance w15:val="hidden"/>
          </w:sdtPr>
          <w:sdtContent>
            <w:tc>
              <w:tcPr>
                <w:tcW w:w="1346" w:type="pct"/>
                <w:vAlign w:val="bottom"/>
              </w:tcPr>
              <w:p w14:paraId="2979DEEF" w14:textId="77777777" w:rsidR="00650259" w:rsidRPr="000C7560" w:rsidRDefault="0090596C" w:rsidP="0090596C">
                <w:pPr>
                  <w:pStyle w:val="NormalIndent"/>
                  <w:rPr>
                    <w:sz w:val="24"/>
                    <w:szCs w:val="24"/>
                  </w:rPr>
                </w:pPr>
                <w:r w:rsidRPr="000C7560">
                  <w:rPr>
                    <w:sz w:val="24"/>
                    <w:szCs w:val="24"/>
                  </w:rPr>
                  <w:t>Phone</w:t>
                </w:r>
              </w:p>
            </w:tc>
          </w:sdtContent>
        </w:sdt>
        <w:tc>
          <w:tcPr>
            <w:tcW w:w="1475" w:type="pct"/>
            <w:tcBorders>
              <w:bottom w:val="single" w:sz="4" w:space="0" w:color="auto"/>
            </w:tcBorders>
            <w:vAlign w:val="bottom"/>
          </w:tcPr>
          <w:p w14:paraId="436A350D" w14:textId="77777777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074967882"/>
            <w:placeholder>
              <w:docPart w:val="CAF83DA728C4B749B4AF372C9EA59985"/>
            </w:placeholder>
            <w:temporary/>
            <w:showingPlcHdr/>
            <w15:appearance w15:val="hidden"/>
          </w:sdtPr>
          <w:sdtContent>
            <w:tc>
              <w:tcPr>
                <w:tcW w:w="897" w:type="pct"/>
                <w:vAlign w:val="bottom"/>
              </w:tcPr>
              <w:p w14:paraId="5C821B16" w14:textId="77777777" w:rsidR="00650259" w:rsidRPr="000C7560" w:rsidRDefault="0090596C" w:rsidP="0090596C">
                <w:pPr>
                  <w:rPr>
                    <w:sz w:val="24"/>
                    <w:szCs w:val="24"/>
                  </w:rPr>
                </w:pPr>
                <w:r w:rsidRPr="000C7560">
                  <w:rPr>
                    <w:sz w:val="24"/>
                    <w:szCs w:val="24"/>
                  </w:rPr>
                  <w:t>Alt Phone</w:t>
                </w:r>
              </w:p>
            </w:tc>
          </w:sdtContent>
        </w:sdt>
        <w:tc>
          <w:tcPr>
            <w:tcW w:w="1282" w:type="pct"/>
            <w:tcBorders>
              <w:bottom w:val="single" w:sz="4" w:space="0" w:color="auto"/>
            </w:tcBorders>
            <w:vAlign w:val="bottom"/>
          </w:tcPr>
          <w:p w14:paraId="0655F79B" w14:textId="77777777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0C7560" w14:paraId="5462043F" w14:textId="77777777" w:rsidTr="00C15922">
        <w:trPr>
          <w:trHeight w:val="438"/>
        </w:trPr>
        <w:tc>
          <w:tcPr>
            <w:tcW w:w="1346" w:type="pct"/>
            <w:vAlign w:val="bottom"/>
          </w:tcPr>
          <w:p w14:paraId="092B5712" w14:textId="5F1FD6A4" w:rsidR="00C15922" w:rsidRPr="000C7560" w:rsidRDefault="00C15922" w:rsidP="00C15922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Title of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5EB80343" w14:textId="77777777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7A1356" w:rsidRPr="000C7560" w14:paraId="58462D08" w14:textId="77777777" w:rsidTr="00C15922">
        <w:trPr>
          <w:trHeight w:val="438"/>
        </w:trPr>
        <w:tc>
          <w:tcPr>
            <w:tcW w:w="1346" w:type="pct"/>
            <w:vAlign w:val="bottom"/>
          </w:tcPr>
          <w:p w14:paraId="3FDA66B4" w14:textId="637A2FC3" w:rsidR="007A1356" w:rsidRPr="000C7560" w:rsidRDefault="009239F0" w:rsidP="0090596C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Dissertation</w:t>
            </w:r>
            <w:r w:rsidR="007A1356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5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A2CAAD" w14:textId="77777777" w:rsidR="007A1356" w:rsidRPr="000C7560" w:rsidRDefault="007A1356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2541E9" w:rsidRPr="000C7560" w14:paraId="38B413D8" w14:textId="77777777" w:rsidTr="000C7560">
        <w:trPr>
          <w:trHeight w:val="438"/>
        </w:trPr>
        <w:tc>
          <w:tcPr>
            <w:tcW w:w="1346" w:type="pct"/>
            <w:vAlign w:val="bottom"/>
          </w:tcPr>
          <w:p w14:paraId="16FCE001" w14:textId="56A113BD" w:rsidR="002541E9" w:rsidRDefault="003826A4" w:rsidP="0090596C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7E2A52B6" w14:textId="77777777" w:rsidR="002541E9" w:rsidRPr="000C7560" w:rsidRDefault="002541E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59CDC6C3" w14:textId="77777777" w:rsidTr="000C7560">
        <w:trPr>
          <w:trHeight w:val="51"/>
        </w:trPr>
        <w:tc>
          <w:tcPr>
            <w:tcW w:w="5000" w:type="pct"/>
            <w:gridSpan w:val="4"/>
            <w:shd w:val="clear" w:color="auto" w:fill="auto"/>
          </w:tcPr>
          <w:p w14:paraId="4F49B5BC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2541E9" w:rsidRPr="00846B76" w14:paraId="6E93989E" w14:textId="77777777" w:rsidTr="000C7560">
        <w:trPr>
          <w:trHeight w:val="51"/>
        </w:trPr>
        <w:tc>
          <w:tcPr>
            <w:tcW w:w="5000" w:type="pct"/>
            <w:gridSpan w:val="4"/>
            <w:shd w:val="clear" w:color="auto" w:fill="auto"/>
          </w:tcPr>
          <w:p w14:paraId="144678C3" w14:textId="77777777" w:rsidR="002541E9" w:rsidRPr="00846B76" w:rsidRDefault="002541E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7A1356" w:rsidRPr="00846B76" w14:paraId="4118FF3A" w14:textId="77777777" w:rsidTr="000C7560">
        <w:trPr>
          <w:trHeight w:val="51"/>
        </w:trPr>
        <w:tc>
          <w:tcPr>
            <w:tcW w:w="5000" w:type="pct"/>
            <w:gridSpan w:val="4"/>
            <w:shd w:val="clear" w:color="auto" w:fill="auto"/>
          </w:tcPr>
          <w:p w14:paraId="78C379E5" w14:textId="77777777" w:rsidR="007A1356" w:rsidRDefault="007A1356" w:rsidP="00977F99">
            <w:pPr>
              <w:rPr>
                <w:rFonts w:asciiTheme="majorHAnsi" w:hAnsiTheme="majorHAnsi"/>
                <w:b/>
                <w:sz w:val="8"/>
              </w:rPr>
            </w:pPr>
          </w:p>
          <w:p w14:paraId="6B6353F4" w14:textId="77777777" w:rsidR="007A1356" w:rsidRDefault="007A1356" w:rsidP="00977F99">
            <w:pPr>
              <w:rPr>
                <w:rFonts w:asciiTheme="majorHAnsi" w:hAnsiTheme="majorHAnsi"/>
                <w:b/>
                <w:sz w:val="8"/>
              </w:rPr>
            </w:pPr>
          </w:p>
          <w:p w14:paraId="72805A66" w14:textId="7E284EC8" w:rsidR="007A1356" w:rsidRPr="00846B76" w:rsidRDefault="007A1356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5F27ACE6" w14:textId="77777777" w:rsidTr="000C7560">
        <w:trPr>
          <w:trHeight w:val="438"/>
        </w:trPr>
        <w:tc>
          <w:tcPr>
            <w:tcW w:w="5000" w:type="pct"/>
            <w:gridSpan w:val="4"/>
            <w:shd w:val="clear" w:color="auto" w:fill="731F1C" w:themeFill="accent5"/>
          </w:tcPr>
          <w:p w14:paraId="464EFC09" w14:textId="39A60583" w:rsidR="00650259" w:rsidRPr="000C7560" w:rsidRDefault="009239F0" w:rsidP="0090596C">
            <w:pPr>
              <w:pStyle w:val="Heading1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Director (Major Professor)</w:t>
            </w:r>
          </w:p>
        </w:tc>
      </w:tr>
      <w:tr w:rsidR="00650259" w:rsidRPr="00846B76" w14:paraId="71E5B5DF" w14:textId="77777777" w:rsidTr="000C7560">
        <w:trPr>
          <w:trHeight w:val="438"/>
        </w:trPr>
        <w:tc>
          <w:tcPr>
            <w:tcW w:w="1346" w:type="pct"/>
            <w:vAlign w:val="bottom"/>
          </w:tcPr>
          <w:p w14:paraId="1020E646" w14:textId="772B438F" w:rsidR="00650259" w:rsidRPr="000C7560" w:rsidRDefault="008004C3" w:rsidP="00F52451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592EC26D" w14:textId="77777777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27DF850B" w14:textId="77777777" w:rsidTr="000C7560">
        <w:trPr>
          <w:trHeight w:val="423"/>
        </w:trPr>
        <w:sdt>
          <w:sdtPr>
            <w:rPr>
              <w:sz w:val="24"/>
              <w:szCs w:val="24"/>
            </w:rPr>
            <w:id w:val="946660661"/>
            <w:placeholder>
              <w:docPart w:val="B8D27144ADA9084D9477B370BF5764D9"/>
            </w:placeholder>
            <w:temporary/>
            <w:showingPlcHdr/>
            <w15:appearance w15:val="hidden"/>
          </w:sdtPr>
          <w:sdtContent>
            <w:tc>
              <w:tcPr>
                <w:tcW w:w="1346" w:type="pct"/>
                <w:vAlign w:val="bottom"/>
              </w:tcPr>
              <w:p w14:paraId="364B5A8A" w14:textId="77777777" w:rsidR="00650259" w:rsidRPr="000C7560" w:rsidRDefault="0090596C" w:rsidP="00F52451">
                <w:pPr>
                  <w:pStyle w:val="NormalIndent"/>
                  <w:rPr>
                    <w:sz w:val="24"/>
                    <w:szCs w:val="24"/>
                  </w:rPr>
                </w:pPr>
                <w:r w:rsidRPr="000C7560">
                  <w:rPr>
                    <w:sz w:val="24"/>
                    <w:szCs w:val="24"/>
                  </w:rPr>
                  <w:t>Cell Phone</w:t>
                </w:r>
              </w:p>
            </w:tc>
          </w:sdtContent>
        </w:sdt>
        <w:tc>
          <w:tcPr>
            <w:tcW w:w="14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DD33E8" w14:textId="77777777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223447272"/>
            <w:placeholder>
              <w:docPart w:val="50AD2B6ECF0BFF4A81A5FC8521C8432D"/>
            </w:placeholder>
            <w:temporary/>
            <w:showingPlcHdr/>
            <w15:appearance w15:val="hidden"/>
          </w:sdtPr>
          <w:sdtContent>
            <w:tc>
              <w:tcPr>
                <w:tcW w:w="897" w:type="pct"/>
                <w:tcBorders>
                  <w:top w:val="single" w:sz="4" w:space="0" w:color="auto"/>
                </w:tcBorders>
                <w:vAlign w:val="bottom"/>
              </w:tcPr>
              <w:p w14:paraId="581D019A" w14:textId="77777777" w:rsidR="00650259" w:rsidRPr="000C7560" w:rsidRDefault="0090596C" w:rsidP="00F52451">
                <w:pPr>
                  <w:rPr>
                    <w:sz w:val="24"/>
                    <w:szCs w:val="24"/>
                  </w:rPr>
                </w:pPr>
                <w:r w:rsidRPr="000C7560">
                  <w:rPr>
                    <w:sz w:val="24"/>
                    <w:szCs w:val="24"/>
                  </w:rPr>
                  <w:t>Work Phone</w:t>
                </w:r>
              </w:p>
            </w:tc>
          </w:sdtContent>
        </w:sdt>
        <w:tc>
          <w:tcPr>
            <w:tcW w:w="128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D3653B" w14:textId="735C6A26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529A9EF1" w14:textId="77777777" w:rsidTr="000C7560">
        <w:trPr>
          <w:trHeight w:val="438"/>
        </w:trPr>
        <w:tc>
          <w:tcPr>
            <w:tcW w:w="1346" w:type="pct"/>
            <w:vAlign w:val="bottom"/>
          </w:tcPr>
          <w:p w14:paraId="44FFAD2B" w14:textId="46A6C6B6" w:rsidR="00650259" w:rsidRPr="000C7560" w:rsidRDefault="009239F0" w:rsidP="00F52451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1FA330FA" w14:textId="77777777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1438D191" w14:textId="77777777" w:rsidTr="000C7560">
        <w:trPr>
          <w:trHeight w:val="126"/>
        </w:trPr>
        <w:tc>
          <w:tcPr>
            <w:tcW w:w="5000" w:type="pct"/>
            <w:gridSpan w:val="4"/>
            <w:shd w:val="clear" w:color="auto" w:fill="auto"/>
          </w:tcPr>
          <w:p w14:paraId="6F15039F" w14:textId="77777777" w:rsidR="00650259" w:rsidRPr="000C7560" w:rsidRDefault="00650259" w:rsidP="00977F9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90596C" w:rsidRPr="0090596C" w14:paraId="56082ADF" w14:textId="77777777" w:rsidTr="000C7560">
        <w:trPr>
          <w:trHeight w:val="438"/>
        </w:trPr>
        <w:tc>
          <w:tcPr>
            <w:tcW w:w="5000" w:type="pct"/>
            <w:gridSpan w:val="4"/>
            <w:shd w:val="clear" w:color="auto" w:fill="731F1C" w:themeFill="accent5"/>
          </w:tcPr>
          <w:p w14:paraId="62CC633E" w14:textId="54560E34" w:rsidR="00650259" w:rsidRPr="000C7560" w:rsidRDefault="009239F0" w:rsidP="0090596C">
            <w:pPr>
              <w:pStyle w:val="Heading1"/>
              <w:outlineLvl w:val="0"/>
              <w:rPr>
                <w:sz w:val="24"/>
                <w:szCs w:val="24"/>
              </w:rPr>
            </w:pPr>
            <w:bookmarkStart w:id="0" w:name="_Hlk521325947"/>
            <w:r>
              <w:rPr>
                <w:sz w:val="24"/>
                <w:szCs w:val="24"/>
              </w:rPr>
              <w:t>First</w:t>
            </w:r>
            <w:r w:rsidR="00507C01" w:rsidRPr="000C7560">
              <w:rPr>
                <w:sz w:val="24"/>
                <w:szCs w:val="24"/>
              </w:rPr>
              <w:t xml:space="preserve"> Reader</w:t>
            </w:r>
          </w:p>
        </w:tc>
      </w:tr>
      <w:bookmarkEnd w:id="0"/>
      <w:tr w:rsidR="00650259" w:rsidRPr="00846B76" w14:paraId="6E124663" w14:textId="77777777" w:rsidTr="000C7560">
        <w:trPr>
          <w:trHeight w:val="438"/>
        </w:trPr>
        <w:tc>
          <w:tcPr>
            <w:tcW w:w="1346" w:type="pct"/>
            <w:vAlign w:val="bottom"/>
          </w:tcPr>
          <w:p w14:paraId="126195B1" w14:textId="3482BCE0" w:rsidR="00650259" w:rsidRPr="000C7560" w:rsidRDefault="008004C3" w:rsidP="00F52451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44B85143" w14:textId="77777777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599BFB18" w14:textId="77777777" w:rsidTr="000C7560">
        <w:trPr>
          <w:trHeight w:val="423"/>
        </w:trPr>
        <w:sdt>
          <w:sdtPr>
            <w:rPr>
              <w:sz w:val="24"/>
              <w:szCs w:val="24"/>
            </w:rPr>
            <w:id w:val="-201941420"/>
            <w:placeholder>
              <w:docPart w:val="112C97ED3F7FAE4B86A3FEE51C585BF3"/>
            </w:placeholder>
            <w:temporary/>
            <w:showingPlcHdr/>
            <w15:appearance w15:val="hidden"/>
          </w:sdtPr>
          <w:sdtContent>
            <w:tc>
              <w:tcPr>
                <w:tcW w:w="1346" w:type="pct"/>
                <w:vAlign w:val="bottom"/>
              </w:tcPr>
              <w:p w14:paraId="0AC5C5E7" w14:textId="77777777" w:rsidR="00650259" w:rsidRPr="000C7560" w:rsidRDefault="00F52451" w:rsidP="00F52451">
                <w:pPr>
                  <w:pStyle w:val="NormalIndent"/>
                  <w:rPr>
                    <w:sz w:val="24"/>
                    <w:szCs w:val="24"/>
                  </w:rPr>
                </w:pPr>
                <w:r w:rsidRPr="000C7560">
                  <w:rPr>
                    <w:rStyle w:val="PlaceholderText"/>
                    <w:color w:val="auto"/>
                    <w:sz w:val="24"/>
                    <w:szCs w:val="24"/>
                  </w:rPr>
                  <w:t>Cell Phone</w:t>
                </w:r>
              </w:p>
            </w:tc>
          </w:sdtContent>
        </w:sdt>
        <w:tc>
          <w:tcPr>
            <w:tcW w:w="14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45E278" w14:textId="77777777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448942189"/>
            <w:placeholder>
              <w:docPart w:val="E2E0761CA16A664AA8AF3EAB3D89C967"/>
            </w:placeholder>
            <w:temporary/>
            <w:showingPlcHdr/>
            <w15:appearance w15:val="hidden"/>
          </w:sdtPr>
          <w:sdtContent>
            <w:tc>
              <w:tcPr>
                <w:tcW w:w="897" w:type="pct"/>
                <w:tcBorders>
                  <w:top w:val="single" w:sz="4" w:space="0" w:color="auto"/>
                </w:tcBorders>
                <w:vAlign w:val="bottom"/>
              </w:tcPr>
              <w:p w14:paraId="740E053A" w14:textId="77777777" w:rsidR="00650259" w:rsidRPr="000C7560" w:rsidRDefault="00F52451" w:rsidP="00F52451">
                <w:pPr>
                  <w:rPr>
                    <w:sz w:val="24"/>
                    <w:szCs w:val="24"/>
                  </w:rPr>
                </w:pPr>
                <w:r w:rsidRPr="000C7560">
                  <w:rPr>
                    <w:sz w:val="24"/>
                    <w:szCs w:val="24"/>
                  </w:rPr>
                  <w:t>Work Phone</w:t>
                </w:r>
              </w:p>
            </w:tc>
          </w:sdtContent>
        </w:sdt>
        <w:tc>
          <w:tcPr>
            <w:tcW w:w="128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EB6559" w14:textId="77777777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7A8B679D" w14:textId="77777777" w:rsidTr="000C7560">
        <w:trPr>
          <w:trHeight w:val="438"/>
        </w:trPr>
        <w:sdt>
          <w:sdtPr>
            <w:rPr>
              <w:sz w:val="24"/>
              <w:szCs w:val="24"/>
            </w:rPr>
            <w:id w:val="-1359804501"/>
            <w:placeholder>
              <w:docPart w:val="F31F7374C680B74193B33F4E5089E0F1"/>
            </w:placeholder>
            <w:temporary/>
            <w:showingPlcHdr/>
            <w15:appearance w15:val="hidden"/>
          </w:sdtPr>
          <w:sdtContent>
            <w:tc>
              <w:tcPr>
                <w:tcW w:w="1346" w:type="pct"/>
                <w:vAlign w:val="bottom"/>
              </w:tcPr>
              <w:p w14:paraId="4FFCB9E9" w14:textId="77777777" w:rsidR="00650259" w:rsidRPr="000C7560" w:rsidRDefault="00F52451" w:rsidP="00F52451">
                <w:pPr>
                  <w:pStyle w:val="NormalIndent"/>
                  <w:rPr>
                    <w:sz w:val="24"/>
                    <w:szCs w:val="24"/>
                  </w:rPr>
                </w:pPr>
                <w:r w:rsidRPr="000C7560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2D74F297" w14:textId="2C73A7F6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9239F0" w:rsidRPr="00846B76" w14:paraId="35525F0F" w14:textId="77777777" w:rsidTr="000C7560">
        <w:trPr>
          <w:trHeight w:val="438"/>
        </w:trPr>
        <w:tc>
          <w:tcPr>
            <w:tcW w:w="1346" w:type="pct"/>
            <w:vAlign w:val="bottom"/>
          </w:tcPr>
          <w:p w14:paraId="65B9BD26" w14:textId="696B42D4" w:rsidR="009239F0" w:rsidRDefault="008F7D5C" w:rsidP="00F52451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219A3E3D" w14:textId="77777777" w:rsidR="009239F0" w:rsidRPr="000C7560" w:rsidRDefault="009239F0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54877AE4" w14:textId="77777777" w:rsidTr="000C7560">
        <w:trPr>
          <w:trHeight w:val="87"/>
        </w:trPr>
        <w:tc>
          <w:tcPr>
            <w:tcW w:w="1346" w:type="pct"/>
            <w:vAlign w:val="bottom"/>
          </w:tcPr>
          <w:p w14:paraId="51AC5B4D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54" w:type="pct"/>
            <w:gridSpan w:val="3"/>
            <w:vAlign w:val="bottom"/>
          </w:tcPr>
          <w:p w14:paraId="5C37676C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239F0" w:rsidRPr="0090596C" w14:paraId="79CBB330" w14:textId="77777777" w:rsidTr="00A62F1E">
        <w:trPr>
          <w:trHeight w:val="438"/>
        </w:trPr>
        <w:tc>
          <w:tcPr>
            <w:tcW w:w="5000" w:type="pct"/>
            <w:gridSpan w:val="4"/>
            <w:shd w:val="clear" w:color="auto" w:fill="731F1C" w:themeFill="accent5"/>
          </w:tcPr>
          <w:p w14:paraId="500C0FEC" w14:textId="2D2F8493" w:rsidR="009239F0" w:rsidRPr="000C7560" w:rsidRDefault="009239F0" w:rsidP="00A62F1E">
            <w:pPr>
              <w:pStyle w:val="Heading1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Second</w:t>
            </w:r>
            <w:r w:rsidRPr="000C7560">
              <w:rPr>
                <w:sz w:val="24"/>
                <w:szCs w:val="24"/>
              </w:rPr>
              <w:t xml:space="preserve"> Reader</w:t>
            </w:r>
          </w:p>
        </w:tc>
      </w:tr>
      <w:tr w:rsidR="009239F0" w:rsidRPr="00846B76" w14:paraId="4ADE4FA9" w14:textId="77777777" w:rsidTr="00A62F1E">
        <w:trPr>
          <w:trHeight w:val="438"/>
        </w:trPr>
        <w:tc>
          <w:tcPr>
            <w:tcW w:w="1346" w:type="pct"/>
            <w:vAlign w:val="bottom"/>
          </w:tcPr>
          <w:p w14:paraId="16A62C34" w14:textId="77777777" w:rsidR="009239F0" w:rsidRPr="000C7560" w:rsidRDefault="009239F0" w:rsidP="00A62F1E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7FFA92CA" w14:textId="77777777" w:rsidR="009239F0" w:rsidRPr="000C7560" w:rsidRDefault="009239F0" w:rsidP="00A62F1E">
            <w:pPr>
              <w:spacing w:before="120"/>
              <w:rPr>
                <w:sz w:val="24"/>
                <w:szCs w:val="24"/>
              </w:rPr>
            </w:pPr>
          </w:p>
        </w:tc>
      </w:tr>
      <w:tr w:rsidR="009239F0" w:rsidRPr="00846B76" w14:paraId="65FAEDA6" w14:textId="77777777" w:rsidTr="008F7D5C">
        <w:trPr>
          <w:trHeight w:val="423"/>
        </w:trPr>
        <w:sdt>
          <w:sdtPr>
            <w:rPr>
              <w:sz w:val="24"/>
              <w:szCs w:val="24"/>
            </w:rPr>
            <w:id w:val="-478622264"/>
            <w:placeholder>
              <w:docPart w:val="B41E7B89EDBAE14A9D766FB2E9FD9EBF"/>
            </w:placeholder>
            <w:temporary/>
            <w:showingPlcHdr/>
            <w15:appearance w15:val="hidden"/>
          </w:sdtPr>
          <w:sdtContent>
            <w:tc>
              <w:tcPr>
                <w:tcW w:w="1346" w:type="pct"/>
                <w:vAlign w:val="bottom"/>
              </w:tcPr>
              <w:p w14:paraId="4DA2DF09" w14:textId="77777777" w:rsidR="009239F0" w:rsidRPr="000C7560" w:rsidRDefault="009239F0" w:rsidP="00A62F1E">
                <w:pPr>
                  <w:pStyle w:val="NormalIndent"/>
                  <w:rPr>
                    <w:sz w:val="24"/>
                    <w:szCs w:val="24"/>
                  </w:rPr>
                </w:pPr>
                <w:r w:rsidRPr="000C7560">
                  <w:rPr>
                    <w:rStyle w:val="PlaceholderText"/>
                    <w:color w:val="auto"/>
                    <w:sz w:val="24"/>
                    <w:szCs w:val="24"/>
                  </w:rPr>
                  <w:t>Cell Phone</w:t>
                </w:r>
              </w:p>
            </w:tc>
          </w:sdtContent>
        </w:sdt>
        <w:tc>
          <w:tcPr>
            <w:tcW w:w="14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533189" w14:textId="77777777" w:rsidR="009239F0" w:rsidRPr="000C7560" w:rsidRDefault="009239F0" w:rsidP="00A62F1E">
            <w:pPr>
              <w:spacing w:before="120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752664749"/>
            <w:placeholder>
              <w:docPart w:val="6303DD23F3B04E47AC9AE151D4E3919B"/>
            </w:placeholder>
            <w:temporary/>
            <w:showingPlcHdr/>
            <w15:appearance w15:val="hidden"/>
          </w:sdtPr>
          <w:sdtContent>
            <w:tc>
              <w:tcPr>
                <w:tcW w:w="897" w:type="pct"/>
                <w:tcBorders>
                  <w:top w:val="single" w:sz="4" w:space="0" w:color="auto"/>
                </w:tcBorders>
                <w:vAlign w:val="bottom"/>
              </w:tcPr>
              <w:p w14:paraId="1EA049BC" w14:textId="77777777" w:rsidR="009239F0" w:rsidRPr="000C7560" w:rsidRDefault="009239F0" w:rsidP="00A62F1E">
                <w:pPr>
                  <w:rPr>
                    <w:sz w:val="24"/>
                    <w:szCs w:val="24"/>
                  </w:rPr>
                </w:pPr>
                <w:r w:rsidRPr="000C7560">
                  <w:rPr>
                    <w:sz w:val="24"/>
                    <w:szCs w:val="24"/>
                  </w:rPr>
                  <w:t>Work Phone</w:t>
                </w:r>
              </w:p>
            </w:tc>
          </w:sdtContent>
        </w:sdt>
        <w:tc>
          <w:tcPr>
            <w:tcW w:w="128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39799B" w14:textId="77777777" w:rsidR="009239F0" w:rsidRPr="000C7560" w:rsidRDefault="009239F0" w:rsidP="00A62F1E">
            <w:pPr>
              <w:spacing w:before="120"/>
              <w:rPr>
                <w:sz w:val="24"/>
                <w:szCs w:val="24"/>
              </w:rPr>
            </w:pPr>
          </w:p>
        </w:tc>
      </w:tr>
      <w:tr w:rsidR="009239F0" w:rsidRPr="00846B76" w14:paraId="0B251EEE" w14:textId="77777777" w:rsidTr="008F7D5C">
        <w:trPr>
          <w:trHeight w:val="438"/>
        </w:trPr>
        <w:sdt>
          <w:sdtPr>
            <w:rPr>
              <w:sz w:val="24"/>
              <w:szCs w:val="24"/>
            </w:rPr>
            <w:id w:val="-1702540243"/>
            <w:placeholder>
              <w:docPart w:val="A33D88B78EF7F54CACA575C6E4133952"/>
            </w:placeholder>
            <w:temporary/>
            <w:showingPlcHdr/>
            <w15:appearance w15:val="hidden"/>
          </w:sdtPr>
          <w:sdtContent>
            <w:tc>
              <w:tcPr>
                <w:tcW w:w="1346" w:type="pct"/>
                <w:vAlign w:val="bottom"/>
              </w:tcPr>
              <w:p w14:paraId="667BD7F0" w14:textId="77777777" w:rsidR="009239F0" w:rsidRPr="000C7560" w:rsidRDefault="009239F0" w:rsidP="00A62F1E">
                <w:pPr>
                  <w:pStyle w:val="NormalIndent"/>
                  <w:rPr>
                    <w:sz w:val="24"/>
                    <w:szCs w:val="24"/>
                  </w:rPr>
                </w:pPr>
                <w:r w:rsidRPr="000C7560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3817FBD6" w14:textId="77777777" w:rsidR="009239F0" w:rsidRPr="000C7560" w:rsidRDefault="009239F0" w:rsidP="00A62F1E">
            <w:pPr>
              <w:spacing w:before="120"/>
              <w:rPr>
                <w:sz w:val="24"/>
                <w:szCs w:val="24"/>
              </w:rPr>
            </w:pPr>
          </w:p>
        </w:tc>
      </w:tr>
      <w:tr w:rsidR="008F7D5C" w:rsidRPr="000C7560" w14:paraId="33B0902E" w14:textId="77777777" w:rsidTr="008F7D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8"/>
        </w:trPr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</w:tcPr>
          <w:p w14:paraId="7C125EBD" w14:textId="32556803" w:rsidR="008F7D5C" w:rsidRPr="000C7560" w:rsidRDefault="008F7D5C" w:rsidP="00A62F1E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</w:t>
            </w:r>
          </w:p>
        </w:tc>
        <w:tc>
          <w:tcPr>
            <w:tcW w:w="3654" w:type="pct"/>
            <w:gridSpan w:val="3"/>
            <w:tcBorders>
              <w:left w:val="nil"/>
              <w:right w:val="nil"/>
            </w:tcBorders>
          </w:tcPr>
          <w:p w14:paraId="67C9618F" w14:textId="77777777" w:rsidR="008F7D5C" w:rsidRPr="000C7560" w:rsidRDefault="008F7D5C" w:rsidP="00A62F1E">
            <w:pPr>
              <w:spacing w:before="120"/>
              <w:rPr>
                <w:sz w:val="24"/>
                <w:szCs w:val="24"/>
              </w:rPr>
            </w:pPr>
          </w:p>
        </w:tc>
      </w:tr>
    </w:tbl>
    <w:p w14:paraId="4CC7E09A" w14:textId="3AE4079C" w:rsidR="009239F0" w:rsidRDefault="009239F0" w:rsidP="009239F0">
      <w:pPr>
        <w:tabs>
          <w:tab w:val="left" w:pos="810"/>
          <w:tab w:val="left" w:pos="1170"/>
        </w:tabs>
        <w:spacing w:after="0"/>
        <w:rPr>
          <w:sz w:val="24"/>
          <w:szCs w:val="24"/>
        </w:rPr>
      </w:pPr>
    </w:p>
    <w:p w14:paraId="0989DFF8" w14:textId="0FFEC8A5" w:rsidR="00A63148" w:rsidRDefault="00A63148" w:rsidP="00A63148">
      <w:pPr>
        <w:tabs>
          <w:tab w:val="left" w:pos="900"/>
          <w:tab w:val="left" w:pos="1170"/>
        </w:tabs>
        <w:spacing w:after="0"/>
        <w:ind w:firstLine="630"/>
        <w:rPr>
          <w:sz w:val="24"/>
          <w:szCs w:val="24"/>
        </w:rPr>
      </w:pPr>
      <w:r>
        <w:rPr>
          <w:sz w:val="24"/>
          <w:szCs w:val="24"/>
        </w:rPr>
        <w:br/>
      </w:r>
      <w:r w:rsidR="000C7560">
        <w:rPr>
          <w:sz w:val="24"/>
          <w:szCs w:val="24"/>
        </w:rPr>
        <w:t xml:space="preserve">Please email </w:t>
      </w:r>
      <w:r w:rsidR="00150ADD">
        <w:rPr>
          <w:sz w:val="24"/>
          <w:szCs w:val="24"/>
        </w:rPr>
        <w:t xml:space="preserve">the </w:t>
      </w:r>
      <w:r w:rsidR="000C7560">
        <w:rPr>
          <w:sz w:val="24"/>
          <w:szCs w:val="24"/>
        </w:rPr>
        <w:t xml:space="preserve">completed form to the </w:t>
      </w:r>
      <w:r w:rsidR="00BC549F">
        <w:rPr>
          <w:sz w:val="24"/>
          <w:szCs w:val="24"/>
        </w:rPr>
        <w:t>Administrator</w:t>
      </w:r>
      <w:r w:rsidR="001810FE">
        <w:rPr>
          <w:sz w:val="24"/>
          <w:szCs w:val="24"/>
        </w:rPr>
        <w:t xml:space="preserve"> for Doctoral Dissertations</w:t>
      </w:r>
      <w:r>
        <w:rPr>
          <w:sz w:val="24"/>
          <w:szCs w:val="24"/>
        </w:rPr>
        <w:t>:</w:t>
      </w:r>
    </w:p>
    <w:p w14:paraId="51AA45CA" w14:textId="0FAAC438" w:rsidR="00CE6104" w:rsidRPr="000C7560" w:rsidRDefault="000C7560" w:rsidP="00A63148">
      <w:pPr>
        <w:tabs>
          <w:tab w:val="left" w:pos="900"/>
          <w:tab w:val="left" w:pos="117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frpatrick.viscuso@</w:t>
      </w:r>
      <w:r w:rsidR="004D5BD4">
        <w:rPr>
          <w:sz w:val="24"/>
          <w:szCs w:val="24"/>
        </w:rPr>
        <w:t>ahos</w:t>
      </w:r>
      <w:r>
        <w:rPr>
          <w:sz w:val="24"/>
          <w:szCs w:val="24"/>
        </w:rPr>
        <w:t>.</w:t>
      </w:r>
      <w:r w:rsidR="004D5BD4">
        <w:rPr>
          <w:sz w:val="24"/>
          <w:szCs w:val="24"/>
        </w:rPr>
        <w:t>edu</w:t>
      </w:r>
    </w:p>
    <w:sectPr w:rsidR="00CE6104" w:rsidRPr="000C7560" w:rsidSect="009239F0">
      <w:headerReference w:type="default" r:id="rId10"/>
      <w:footerReference w:type="default" r:id="rId11"/>
      <w:pgSz w:w="12240" w:h="15840"/>
      <w:pgMar w:top="1224" w:right="1440" w:bottom="45" w:left="1440" w:header="288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6240A" w14:textId="77777777" w:rsidR="00CD2072" w:rsidRDefault="00CD2072" w:rsidP="00650259">
      <w:pPr>
        <w:spacing w:after="0" w:line="240" w:lineRule="auto"/>
      </w:pPr>
      <w:r>
        <w:separator/>
      </w:r>
    </w:p>
  </w:endnote>
  <w:endnote w:type="continuationSeparator" w:id="0">
    <w:p w14:paraId="120A1FF1" w14:textId="77777777" w:rsidR="00CD2072" w:rsidRDefault="00CD2072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AC2B1BC-5A1B-D440-90AF-C5D39B45BC02}"/>
    <w:embedBold r:id="rId2" w:fontKey="{05A172DF-FC10-024F-A06E-5883DDB9789B}"/>
    <w:embedItalic r:id="rId3" w:fontKey="{8D43DF71-7F01-C54F-8DC7-6BE9EEB40FC7}"/>
    <w:embedBoldItalic r:id="rId4" w:fontKey="{74333C49-EFA1-2942-924F-3B9D5861087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2B735BF1-5F03-264B-A438-89AEB8613D38}"/>
    <w:embedBold r:id="rId6" w:fontKey="{45798650-0B80-984A-9A64-10EDD5DE834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6807A4E3-709C-0148-AB91-3AA52EC2D96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9C12C9A8-52C0-A740-B285-F669ABE68AA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FA581E8E-569A-7B48-B179-9F6713FE89C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A3EAE13B-3BFB-5D48-ABDD-59AC7BCBDC9E}"/>
    <w:embedBold r:id="rId11" w:fontKey="{E40F6A4D-5361-FC4B-8E41-99BDDEE58EC6}"/>
    <w:embedItalic r:id="rId12" w:fontKey="{DDD5B9F8-2243-8F4B-AF19-A479F9672666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F31FF7D3-C885-BE43-A73D-5F6F522809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6EFF9077" w14:textId="77777777" w:rsidTr="00C4167A">
      <w:tc>
        <w:tcPr>
          <w:tcW w:w="4675" w:type="dxa"/>
          <w:vAlign w:val="center"/>
        </w:tcPr>
        <w:p w14:paraId="6D14FBE6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5910A7BB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5D5615C5" w14:textId="2E77BF43" w:rsidR="0090596C" w:rsidRDefault="002F09A7" w:rsidP="002F09A7">
    <w:pPr>
      <w:pStyle w:val="NoSpacing"/>
      <w:jc w:val="right"/>
    </w:pPr>
    <w:r>
      <w:t>Vers</w:t>
    </w:r>
    <w:r w:rsidR="00B93007">
      <w:t>i</w:t>
    </w:r>
    <w:r>
      <w:t xml:space="preserve">on 1.0 </w:t>
    </w:r>
    <w:r w:rsidR="00B777C6">
      <w:t>July</w:t>
    </w:r>
    <w:r>
      <w:t xml:space="preserve"> 202</w:t>
    </w:r>
    <w:r w:rsidR="00B777C6"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58528" w14:textId="77777777" w:rsidR="00CD2072" w:rsidRDefault="00CD2072" w:rsidP="00650259">
      <w:pPr>
        <w:spacing w:after="0" w:line="240" w:lineRule="auto"/>
      </w:pPr>
      <w:r>
        <w:separator/>
      </w:r>
    </w:p>
  </w:footnote>
  <w:footnote w:type="continuationSeparator" w:id="0">
    <w:p w14:paraId="32608053" w14:textId="77777777" w:rsidR="00CD2072" w:rsidRDefault="00CD2072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876"/>
      <w:gridCol w:w="6484"/>
    </w:tblGrid>
    <w:tr w:rsidR="00507C01" w14:paraId="0DF135F6" w14:textId="77777777" w:rsidTr="00A63148">
      <w:trPr>
        <w:trHeight w:val="1854"/>
      </w:trPr>
      <w:tc>
        <w:tcPr>
          <w:tcW w:w="1350" w:type="dxa"/>
          <w:vAlign w:val="center"/>
        </w:tcPr>
        <w:bookmarkStart w:id="1" w:name="_Hlk521325785"/>
        <w:p w14:paraId="3C28ACF0" w14:textId="77777777" w:rsidR="00507C01" w:rsidRDefault="00507C01" w:rsidP="00507C01">
          <w:r>
            <w:fldChar w:fldCharType="begin"/>
          </w:r>
          <w:r>
            <w:instrText xml:space="preserve"> INCLUDEPICTURE "https://www.tahos.org/assets/images/shared/logo.png" \* MERGEFORMATINET </w:instrText>
          </w:r>
          <w:r>
            <w:fldChar w:fldCharType="separate"/>
          </w:r>
          <w:r>
            <w:rPr>
              <w:noProof/>
            </w:rPr>
            <w:drawing>
              <wp:inline distT="0" distB="0" distL="0" distR="0" wp14:anchorId="2FD7082C" wp14:editId="6761539A">
                <wp:extent cx="1684867" cy="808335"/>
                <wp:effectExtent l="0" t="0" r="4445" b="5080"/>
                <wp:docPr id="2" name="Picture 2" descr="TAH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AH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6659" cy="823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end"/>
          </w:r>
        </w:p>
        <w:p w14:paraId="7F7F4681" w14:textId="77777777" w:rsidR="0090596C" w:rsidRDefault="0090596C" w:rsidP="0090596C">
          <w:pPr>
            <w:pStyle w:val="Header"/>
            <w:ind w:left="-108"/>
          </w:pPr>
        </w:p>
      </w:tc>
      <w:tc>
        <w:tcPr>
          <w:tcW w:w="8000" w:type="dxa"/>
          <w:vAlign w:val="center"/>
        </w:tcPr>
        <w:p w14:paraId="50C0C277" w14:textId="066DED90" w:rsidR="00507C01" w:rsidRPr="009239F0" w:rsidRDefault="00195895" w:rsidP="0090596C">
          <w:pPr>
            <w:pStyle w:val="Header"/>
            <w:rPr>
              <w:sz w:val="36"/>
              <w:szCs w:val="36"/>
            </w:rPr>
          </w:pPr>
          <w:r>
            <w:t xml:space="preserve">Doctoral Dissertation Topic: Request for Approval </w:t>
          </w:r>
        </w:p>
      </w:tc>
    </w:tr>
    <w:bookmarkEnd w:id="1"/>
  </w:tbl>
  <w:p w14:paraId="79AFD2F7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50299342">
    <w:abstractNumId w:val="11"/>
  </w:num>
  <w:num w:numId="2" w16cid:durableId="683942073">
    <w:abstractNumId w:val="7"/>
  </w:num>
  <w:num w:numId="3" w16cid:durableId="288902339">
    <w:abstractNumId w:val="15"/>
  </w:num>
  <w:num w:numId="4" w16cid:durableId="1226375800">
    <w:abstractNumId w:val="12"/>
  </w:num>
  <w:num w:numId="5" w16cid:durableId="1108812541">
    <w:abstractNumId w:val="13"/>
  </w:num>
  <w:num w:numId="6" w16cid:durableId="1096362930">
    <w:abstractNumId w:val="19"/>
  </w:num>
  <w:num w:numId="7" w16cid:durableId="619534246">
    <w:abstractNumId w:val="6"/>
  </w:num>
  <w:num w:numId="8" w16cid:durableId="708801435">
    <w:abstractNumId w:val="10"/>
  </w:num>
  <w:num w:numId="9" w16cid:durableId="364788786">
    <w:abstractNumId w:val="17"/>
  </w:num>
  <w:num w:numId="10" w16cid:durableId="1997302406">
    <w:abstractNumId w:val="1"/>
  </w:num>
  <w:num w:numId="11" w16cid:durableId="1010447777">
    <w:abstractNumId w:val="5"/>
  </w:num>
  <w:num w:numId="12" w16cid:durableId="1619681416">
    <w:abstractNumId w:val="0"/>
  </w:num>
  <w:num w:numId="13" w16cid:durableId="1311324064">
    <w:abstractNumId w:val="2"/>
  </w:num>
  <w:num w:numId="14" w16cid:durableId="1652326359">
    <w:abstractNumId w:val="9"/>
  </w:num>
  <w:num w:numId="15" w16cid:durableId="1861360757">
    <w:abstractNumId w:val="8"/>
  </w:num>
  <w:num w:numId="16" w16cid:durableId="573048743">
    <w:abstractNumId w:val="16"/>
  </w:num>
  <w:num w:numId="17" w16cid:durableId="830828120">
    <w:abstractNumId w:val="3"/>
  </w:num>
  <w:num w:numId="18" w16cid:durableId="354504236">
    <w:abstractNumId w:val="21"/>
  </w:num>
  <w:num w:numId="19" w16cid:durableId="2090299309">
    <w:abstractNumId w:val="18"/>
  </w:num>
  <w:num w:numId="20" w16cid:durableId="44722236">
    <w:abstractNumId w:val="14"/>
  </w:num>
  <w:num w:numId="21" w16cid:durableId="2078091153">
    <w:abstractNumId w:val="20"/>
  </w:num>
  <w:num w:numId="22" w16cid:durableId="143801877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4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C01"/>
    <w:rsid w:val="000456E1"/>
    <w:rsid w:val="00052382"/>
    <w:rsid w:val="0006568A"/>
    <w:rsid w:val="00076F0F"/>
    <w:rsid w:val="00084253"/>
    <w:rsid w:val="000C7560"/>
    <w:rsid w:val="000D1F49"/>
    <w:rsid w:val="00122DE6"/>
    <w:rsid w:val="00150ADD"/>
    <w:rsid w:val="001727CA"/>
    <w:rsid w:val="001810FE"/>
    <w:rsid w:val="00195895"/>
    <w:rsid w:val="001C0A65"/>
    <w:rsid w:val="0022635A"/>
    <w:rsid w:val="002541E9"/>
    <w:rsid w:val="002928D0"/>
    <w:rsid w:val="002A4BDA"/>
    <w:rsid w:val="002C56E6"/>
    <w:rsid w:val="002C5F6D"/>
    <w:rsid w:val="002F09A7"/>
    <w:rsid w:val="00355C5D"/>
    <w:rsid w:val="00361E11"/>
    <w:rsid w:val="0036585D"/>
    <w:rsid w:val="003826A4"/>
    <w:rsid w:val="003B4744"/>
    <w:rsid w:val="003F0847"/>
    <w:rsid w:val="0040090B"/>
    <w:rsid w:val="0046302A"/>
    <w:rsid w:val="00487D2D"/>
    <w:rsid w:val="004D5BD4"/>
    <w:rsid w:val="004D5D62"/>
    <w:rsid w:val="00507C01"/>
    <w:rsid w:val="005112D0"/>
    <w:rsid w:val="00577E06"/>
    <w:rsid w:val="00590C78"/>
    <w:rsid w:val="005A3BF7"/>
    <w:rsid w:val="005F2035"/>
    <w:rsid w:val="005F7990"/>
    <w:rsid w:val="00621C4D"/>
    <w:rsid w:val="0063739C"/>
    <w:rsid w:val="00650259"/>
    <w:rsid w:val="006B3E2C"/>
    <w:rsid w:val="0073677F"/>
    <w:rsid w:val="00770F25"/>
    <w:rsid w:val="00797F8D"/>
    <w:rsid w:val="007A1356"/>
    <w:rsid w:val="007A35A8"/>
    <w:rsid w:val="007B0A85"/>
    <w:rsid w:val="007C02D3"/>
    <w:rsid w:val="007C469E"/>
    <w:rsid w:val="007C6A52"/>
    <w:rsid w:val="007F7B5D"/>
    <w:rsid w:val="008004C3"/>
    <w:rsid w:val="0082043E"/>
    <w:rsid w:val="008313D1"/>
    <w:rsid w:val="00836129"/>
    <w:rsid w:val="008B4F67"/>
    <w:rsid w:val="008E1F01"/>
    <w:rsid w:val="008E203A"/>
    <w:rsid w:val="008F7D5C"/>
    <w:rsid w:val="008F7FB5"/>
    <w:rsid w:val="0090596C"/>
    <w:rsid w:val="009109FD"/>
    <w:rsid w:val="0091229C"/>
    <w:rsid w:val="009239F0"/>
    <w:rsid w:val="00940E73"/>
    <w:rsid w:val="0098597D"/>
    <w:rsid w:val="00990919"/>
    <w:rsid w:val="009F619A"/>
    <w:rsid w:val="009F6DDE"/>
    <w:rsid w:val="00A370A8"/>
    <w:rsid w:val="00A63148"/>
    <w:rsid w:val="00A66C16"/>
    <w:rsid w:val="00B777C6"/>
    <w:rsid w:val="00B93007"/>
    <w:rsid w:val="00BC25BC"/>
    <w:rsid w:val="00BC549F"/>
    <w:rsid w:val="00BD4753"/>
    <w:rsid w:val="00BD5CB1"/>
    <w:rsid w:val="00BE62EE"/>
    <w:rsid w:val="00C003BA"/>
    <w:rsid w:val="00C15922"/>
    <w:rsid w:val="00C46878"/>
    <w:rsid w:val="00CB2B89"/>
    <w:rsid w:val="00CB4A51"/>
    <w:rsid w:val="00CD2072"/>
    <w:rsid w:val="00CD4532"/>
    <w:rsid w:val="00CD47B0"/>
    <w:rsid w:val="00CD70CE"/>
    <w:rsid w:val="00CE6104"/>
    <w:rsid w:val="00CE7918"/>
    <w:rsid w:val="00D16163"/>
    <w:rsid w:val="00DB3FAD"/>
    <w:rsid w:val="00E139C4"/>
    <w:rsid w:val="00E2789A"/>
    <w:rsid w:val="00E61C09"/>
    <w:rsid w:val="00E677FE"/>
    <w:rsid w:val="00EB3B58"/>
    <w:rsid w:val="00EB5B83"/>
    <w:rsid w:val="00EC309A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2D859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viscuso/Library/Containers/com.microsoft.Word/Data/Library/Application%20Support/Microsoft/Office/16.0/DTS/Search/%7b8CB710D4-8381-B641-A2FF-970440BACE55%7dtf1166441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C02D55800E9D04E85CF1E4F5E334C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F9B8F-91C2-0343-B997-52090BB9EF4D}"/>
      </w:docPartPr>
      <w:docPartBody>
        <w:p w:rsidR="00226374" w:rsidRDefault="00133E6A">
          <w:pPr>
            <w:pStyle w:val="0C02D55800E9D04E85CF1E4F5E334CFD"/>
          </w:pPr>
          <w:r w:rsidRPr="0090596C">
            <w:rPr>
              <w:b/>
            </w:rPr>
            <w:t>Student Info</w:t>
          </w:r>
        </w:p>
      </w:docPartBody>
    </w:docPart>
    <w:docPart>
      <w:docPartPr>
        <w:name w:val="A187457822C19646B51ED69BD6333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991E1-216E-C84B-8D0B-6CFA0B790898}"/>
      </w:docPartPr>
      <w:docPartBody>
        <w:p w:rsidR="00226374" w:rsidRDefault="00133E6A">
          <w:pPr>
            <w:pStyle w:val="A187457822C19646B51ED69BD63336CF"/>
          </w:pPr>
          <w:r w:rsidRPr="0090596C">
            <w:t>Phone</w:t>
          </w:r>
        </w:p>
      </w:docPartBody>
    </w:docPart>
    <w:docPart>
      <w:docPartPr>
        <w:name w:val="CAF83DA728C4B749B4AF372C9EA59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88FCF-0449-6446-B5A3-EA93279B7623}"/>
      </w:docPartPr>
      <w:docPartBody>
        <w:p w:rsidR="00226374" w:rsidRDefault="00133E6A">
          <w:pPr>
            <w:pStyle w:val="CAF83DA728C4B749B4AF372C9EA59985"/>
          </w:pPr>
          <w:r w:rsidRPr="0090596C">
            <w:t>Alt Phone</w:t>
          </w:r>
        </w:p>
      </w:docPartBody>
    </w:docPart>
    <w:docPart>
      <w:docPartPr>
        <w:name w:val="B8D27144ADA9084D9477B370BF5764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FA8A62-4A5B-444D-84DE-45BC4D80B57D}"/>
      </w:docPartPr>
      <w:docPartBody>
        <w:p w:rsidR="00226374" w:rsidRDefault="00133E6A">
          <w:pPr>
            <w:pStyle w:val="B8D27144ADA9084D9477B370BF5764D9"/>
          </w:pPr>
          <w:r w:rsidRPr="0090596C">
            <w:t>Cell Phone</w:t>
          </w:r>
        </w:p>
      </w:docPartBody>
    </w:docPart>
    <w:docPart>
      <w:docPartPr>
        <w:name w:val="50AD2B6ECF0BFF4A81A5FC8521C84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C6FD5-79E8-B642-8661-4ECF56EF7BF2}"/>
      </w:docPartPr>
      <w:docPartBody>
        <w:p w:rsidR="00226374" w:rsidRDefault="00133E6A">
          <w:pPr>
            <w:pStyle w:val="50AD2B6ECF0BFF4A81A5FC8521C8432D"/>
          </w:pPr>
          <w:r w:rsidRPr="0090596C">
            <w:t>Work Phone</w:t>
          </w:r>
        </w:p>
      </w:docPartBody>
    </w:docPart>
    <w:docPart>
      <w:docPartPr>
        <w:name w:val="112C97ED3F7FAE4B86A3FEE51C585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AE1BC-AA33-5548-BCD1-8368930450BC}"/>
      </w:docPartPr>
      <w:docPartBody>
        <w:p w:rsidR="00226374" w:rsidRDefault="00133E6A">
          <w:pPr>
            <w:pStyle w:val="112C97ED3F7FAE4B86A3FEE51C585BF3"/>
          </w:pPr>
          <w:r w:rsidRPr="00F52451">
            <w:rPr>
              <w:rStyle w:val="PlaceholderText"/>
            </w:rPr>
            <w:t>Cell Phone</w:t>
          </w:r>
        </w:p>
      </w:docPartBody>
    </w:docPart>
    <w:docPart>
      <w:docPartPr>
        <w:name w:val="E2E0761CA16A664AA8AF3EAB3D89C9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4FC3E-8645-AE49-A5A1-74D2B2280123}"/>
      </w:docPartPr>
      <w:docPartBody>
        <w:p w:rsidR="00226374" w:rsidRDefault="00133E6A">
          <w:pPr>
            <w:pStyle w:val="E2E0761CA16A664AA8AF3EAB3D89C967"/>
          </w:pPr>
          <w:r w:rsidRPr="00F52451">
            <w:t>Work Phone</w:t>
          </w:r>
        </w:p>
      </w:docPartBody>
    </w:docPart>
    <w:docPart>
      <w:docPartPr>
        <w:name w:val="F31F7374C680B74193B33F4E5089E0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C58C1-7A84-CA40-9271-1B2CAEC63152}"/>
      </w:docPartPr>
      <w:docPartBody>
        <w:p w:rsidR="00226374" w:rsidRDefault="00133E6A">
          <w:pPr>
            <w:pStyle w:val="F31F7374C680B74193B33F4E5089E0F1"/>
          </w:pPr>
          <w:r w:rsidRPr="00F52451">
            <w:t>Email</w:t>
          </w:r>
        </w:p>
      </w:docPartBody>
    </w:docPart>
    <w:docPart>
      <w:docPartPr>
        <w:name w:val="B41E7B89EDBAE14A9D766FB2E9FD9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BB29B-A6B4-1B49-9E7F-76C7B18E1CE6}"/>
      </w:docPartPr>
      <w:docPartBody>
        <w:p w:rsidR="001A04D2" w:rsidRDefault="0027603B" w:rsidP="0027603B">
          <w:pPr>
            <w:pStyle w:val="B41E7B89EDBAE14A9D766FB2E9FD9EBF"/>
          </w:pPr>
          <w:r w:rsidRPr="00F52451">
            <w:rPr>
              <w:rStyle w:val="PlaceholderText"/>
            </w:rPr>
            <w:t>Cell Phone</w:t>
          </w:r>
        </w:p>
      </w:docPartBody>
    </w:docPart>
    <w:docPart>
      <w:docPartPr>
        <w:name w:val="6303DD23F3B04E47AC9AE151D4E39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E2B10E-EE09-104B-8A7A-F709D58EE3CF}"/>
      </w:docPartPr>
      <w:docPartBody>
        <w:p w:rsidR="001A04D2" w:rsidRDefault="0027603B" w:rsidP="0027603B">
          <w:pPr>
            <w:pStyle w:val="6303DD23F3B04E47AC9AE151D4E3919B"/>
          </w:pPr>
          <w:r w:rsidRPr="00F52451">
            <w:t>Work Phone</w:t>
          </w:r>
        </w:p>
      </w:docPartBody>
    </w:docPart>
    <w:docPart>
      <w:docPartPr>
        <w:name w:val="A33D88B78EF7F54CACA575C6E4133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94AB4-263F-6742-ABDF-17DAA54AA025}"/>
      </w:docPartPr>
      <w:docPartBody>
        <w:p w:rsidR="001A04D2" w:rsidRDefault="0027603B" w:rsidP="0027603B">
          <w:pPr>
            <w:pStyle w:val="A33D88B78EF7F54CACA575C6E4133952"/>
          </w:pPr>
          <w:r w:rsidRPr="00F52451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E6A"/>
    <w:rsid w:val="00133E6A"/>
    <w:rsid w:val="001A04D2"/>
    <w:rsid w:val="0021272B"/>
    <w:rsid w:val="00226374"/>
    <w:rsid w:val="0027603B"/>
    <w:rsid w:val="00286A51"/>
    <w:rsid w:val="003A46C4"/>
    <w:rsid w:val="004C7000"/>
    <w:rsid w:val="005C6068"/>
    <w:rsid w:val="0077004B"/>
    <w:rsid w:val="00792FF8"/>
    <w:rsid w:val="007D4F9A"/>
    <w:rsid w:val="00A94AB6"/>
    <w:rsid w:val="00EF0B48"/>
    <w:rsid w:val="00F32806"/>
    <w:rsid w:val="00FB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C02D55800E9D04E85CF1E4F5E334CFD">
    <w:name w:val="0C02D55800E9D04E85CF1E4F5E334CFD"/>
  </w:style>
  <w:style w:type="paragraph" w:customStyle="1" w:styleId="A187457822C19646B51ED69BD63336CF">
    <w:name w:val="A187457822C19646B51ED69BD63336CF"/>
  </w:style>
  <w:style w:type="paragraph" w:customStyle="1" w:styleId="CAF83DA728C4B749B4AF372C9EA59985">
    <w:name w:val="CAF83DA728C4B749B4AF372C9EA59985"/>
  </w:style>
  <w:style w:type="paragraph" w:customStyle="1" w:styleId="B41E7B89EDBAE14A9D766FB2E9FD9EBF">
    <w:name w:val="B41E7B89EDBAE14A9D766FB2E9FD9EBF"/>
    <w:rsid w:val="0027603B"/>
  </w:style>
  <w:style w:type="paragraph" w:customStyle="1" w:styleId="6303DD23F3B04E47AC9AE151D4E3919B">
    <w:name w:val="6303DD23F3B04E47AC9AE151D4E3919B"/>
    <w:rsid w:val="0027603B"/>
  </w:style>
  <w:style w:type="paragraph" w:customStyle="1" w:styleId="A33D88B78EF7F54CACA575C6E4133952">
    <w:name w:val="A33D88B78EF7F54CACA575C6E4133952"/>
    <w:rsid w:val="0027603B"/>
  </w:style>
  <w:style w:type="paragraph" w:customStyle="1" w:styleId="B8D27144ADA9084D9477B370BF5764D9">
    <w:name w:val="B8D27144ADA9084D9477B370BF5764D9"/>
  </w:style>
  <w:style w:type="paragraph" w:customStyle="1" w:styleId="50AD2B6ECF0BFF4A81A5FC8521C8432D">
    <w:name w:val="50AD2B6ECF0BFF4A81A5FC8521C8432D"/>
  </w:style>
  <w:style w:type="character" w:styleId="PlaceholderText">
    <w:name w:val="Placeholder Text"/>
    <w:basedOn w:val="DefaultParagraphFont"/>
    <w:uiPriority w:val="99"/>
    <w:semiHidden/>
    <w:rsid w:val="0027603B"/>
    <w:rPr>
      <w:color w:val="808080"/>
    </w:rPr>
  </w:style>
  <w:style w:type="paragraph" w:customStyle="1" w:styleId="112C97ED3F7FAE4B86A3FEE51C585BF3">
    <w:name w:val="112C97ED3F7FAE4B86A3FEE51C585BF3"/>
  </w:style>
  <w:style w:type="paragraph" w:customStyle="1" w:styleId="E2E0761CA16A664AA8AF3EAB3D89C967">
    <w:name w:val="E2E0761CA16A664AA8AF3EAB3D89C967"/>
  </w:style>
  <w:style w:type="paragraph" w:customStyle="1" w:styleId="F31F7374C680B74193B33F4E5089E0F1">
    <w:name w:val="F31F7374C680B74193B33F4E5089E0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{8CB710D4-8381-B641-A2FF-970440BACE55}tf11664410.dotx</Template>
  <TotalTime>0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2022-07-16T20:10:00Z</dcterms:created>
  <dcterms:modified xsi:type="dcterms:W3CDTF">2022-08-11T19:49:00Z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